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CE65E" w14:textId="7D90AB8A" w:rsidR="009362F5" w:rsidRPr="00F92A27" w:rsidRDefault="009362F5" w:rsidP="00390227">
      <w:pPr>
        <w:jc w:val="center"/>
        <w:rPr>
          <w:rFonts w:ascii="Tahoma" w:hAnsi="Tahoma" w:cs="Tahoma"/>
          <w:b/>
        </w:rPr>
      </w:pPr>
      <w:r w:rsidRPr="00F92A27">
        <w:rPr>
          <w:rFonts w:ascii="Tahoma" w:hAnsi="Tahoma" w:cs="Tahoma"/>
          <w:b/>
        </w:rPr>
        <w:t xml:space="preserve">PŘIHLÁŠKA DO OKRESNÍHO KOLA </w:t>
      </w:r>
      <w:r w:rsidR="004C3D9F">
        <w:rPr>
          <w:rFonts w:ascii="Tahoma" w:hAnsi="Tahoma" w:cs="Tahoma"/>
          <w:b/>
        </w:rPr>
        <w:t>OBOROVÉ</w:t>
      </w:r>
      <w:r w:rsidRPr="00F92A27">
        <w:rPr>
          <w:rFonts w:ascii="Tahoma" w:hAnsi="Tahoma" w:cs="Tahoma"/>
          <w:b/>
        </w:rPr>
        <w:t xml:space="preserve"> SOUTĚŽ</w:t>
      </w:r>
      <w:r>
        <w:rPr>
          <w:rFonts w:ascii="Tahoma" w:hAnsi="Tahoma" w:cs="Tahoma"/>
          <w:b/>
        </w:rPr>
        <w:t>E</w:t>
      </w:r>
      <w:r w:rsidR="0060366C">
        <w:rPr>
          <w:rFonts w:ascii="Tahoma" w:hAnsi="Tahoma" w:cs="Tahoma"/>
          <w:b/>
        </w:rPr>
        <w:t xml:space="preserve"> 20</w:t>
      </w:r>
      <w:r w:rsidR="002B1EED">
        <w:rPr>
          <w:rFonts w:ascii="Tahoma" w:hAnsi="Tahoma" w:cs="Tahoma"/>
          <w:b/>
        </w:rPr>
        <w:t>2</w:t>
      </w:r>
      <w:r w:rsidR="00390227">
        <w:rPr>
          <w:rFonts w:ascii="Tahoma" w:hAnsi="Tahoma" w:cs="Tahoma"/>
          <w:b/>
        </w:rPr>
        <w:t>6</w:t>
      </w:r>
      <w:r w:rsidR="0060366C">
        <w:rPr>
          <w:rFonts w:ascii="Tahoma" w:hAnsi="Tahoma" w:cs="Tahoma"/>
          <w:b/>
        </w:rPr>
        <w:t>/20</w:t>
      </w:r>
      <w:r w:rsidR="000A389C">
        <w:rPr>
          <w:rFonts w:ascii="Tahoma" w:hAnsi="Tahoma" w:cs="Tahoma"/>
          <w:b/>
        </w:rPr>
        <w:t>2</w:t>
      </w:r>
      <w:r w:rsidR="00390227">
        <w:rPr>
          <w:rFonts w:ascii="Tahoma" w:hAnsi="Tahoma" w:cs="Tahoma"/>
          <w:b/>
        </w:rPr>
        <w:t>7</w:t>
      </w:r>
    </w:p>
    <w:p w14:paraId="2F6E99CA" w14:textId="77777777" w:rsidR="009362F5" w:rsidRPr="00F92A27" w:rsidRDefault="009362F5" w:rsidP="009362F5">
      <w:pPr>
        <w:rPr>
          <w:rFonts w:ascii="Tahoma" w:hAnsi="Tahoma" w:cs="Tahoma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3935"/>
        <w:gridCol w:w="1568"/>
        <w:gridCol w:w="1863"/>
      </w:tblGrid>
      <w:tr w:rsidR="009362F5" w:rsidRPr="009B2FD4" w14:paraId="36555A85" w14:textId="77777777" w:rsidTr="0073194C">
        <w:trPr>
          <w:trHeight w:hRule="exact" w:val="794"/>
        </w:trPr>
        <w:tc>
          <w:tcPr>
            <w:tcW w:w="1724" w:type="dxa"/>
            <w:vAlign w:val="center"/>
          </w:tcPr>
          <w:p w14:paraId="410E949A" w14:textId="77777777" w:rsidR="009362F5" w:rsidRPr="001C61D6" w:rsidRDefault="009362F5" w:rsidP="001C61D6">
            <w:pPr>
              <w:pStyle w:val="Odstavecseseznamem"/>
              <w:spacing w:line="276" w:lineRule="auto"/>
              <w:ind w:hanging="698"/>
              <w:rPr>
                <w:rFonts w:ascii="Tahoma" w:hAnsi="Tahoma" w:cs="Tahoma"/>
                <w:sz w:val="16"/>
                <w:szCs w:val="16"/>
              </w:rPr>
            </w:pPr>
            <w:r w:rsidRPr="001C61D6">
              <w:rPr>
                <w:rFonts w:ascii="Tahoma" w:hAnsi="Tahoma" w:cs="Tahoma"/>
                <w:sz w:val="16"/>
                <w:szCs w:val="16"/>
              </w:rPr>
              <w:t>Název soutěže:</w:t>
            </w:r>
          </w:p>
        </w:tc>
        <w:tc>
          <w:tcPr>
            <w:tcW w:w="4763" w:type="dxa"/>
            <w:vAlign w:val="center"/>
          </w:tcPr>
          <w:p w14:paraId="6767B6F4" w14:textId="1C659FC2" w:rsidR="009362F5" w:rsidRPr="001C61D6" w:rsidRDefault="001C61D6" w:rsidP="001C61D6">
            <w:pPr>
              <w:pStyle w:val="Odstavecseseznamem"/>
              <w:spacing w:line="276" w:lineRule="auto"/>
              <w:ind w:left="0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0E294C5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Kategorie:</w:t>
            </w:r>
          </w:p>
        </w:tc>
        <w:tc>
          <w:tcPr>
            <w:tcW w:w="2156" w:type="dxa"/>
            <w:vAlign w:val="center"/>
          </w:tcPr>
          <w:p w14:paraId="5F721325" w14:textId="77777777" w:rsidR="009362F5" w:rsidRPr="0060366C" w:rsidRDefault="009362F5" w:rsidP="0079466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</w:p>
        </w:tc>
      </w:tr>
      <w:tr w:rsidR="009362F5" w:rsidRPr="009B2FD4" w14:paraId="2B2E1BE3" w14:textId="77777777" w:rsidTr="000A389C">
        <w:trPr>
          <w:trHeight w:hRule="exact" w:val="794"/>
        </w:trPr>
        <w:tc>
          <w:tcPr>
            <w:tcW w:w="1724" w:type="dxa"/>
            <w:vAlign w:val="center"/>
          </w:tcPr>
          <w:p w14:paraId="037E5F43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Jméno a příjmení soutěžícího:</w:t>
            </w:r>
          </w:p>
        </w:tc>
        <w:tc>
          <w:tcPr>
            <w:tcW w:w="4763" w:type="dxa"/>
            <w:vAlign w:val="center"/>
          </w:tcPr>
          <w:p w14:paraId="221930A2" w14:textId="77777777" w:rsidR="009362F5" w:rsidRPr="0060366C" w:rsidRDefault="009362F5" w:rsidP="0079466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B6B7F88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Datum narození:</w:t>
            </w:r>
          </w:p>
        </w:tc>
        <w:tc>
          <w:tcPr>
            <w:tcW w:w="2156" w:type="dxa"/>
            <w:vAlign w:val="center"/>
          </w:tcPr>
          <w:p w14:paraId="26086597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9362F5" w:rsidRPr="009B2FD4" w14:paraId="77E41289" w14:textId="77777777" w:rsidTr="000A389C">
        <w:trPr>
          <w:trHeight w:hRule="exact" w:val="794"/>
        </w:trPr>
        <w:tc>
          <w:tcPr>
            <w:tcW w:w="1724" w:type="dxa"/>
            <w:vAlign w:val="center"/>
          </w:tcPr>
          <w:p w14:paraId="22F098A0" w14:textId="1788990D" w:rsidR="009362F5" w:rsidRPr="009B2FD4" w:rsidRDefault="000A389C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Ročník školy:</w:t>
            </w:r>
          </w:p>
        </w:tc>
        <w:tc>
          <w:tcPr>
            <w:tcW w:w="4763" w:type="dxa"/>
            <w:vAlign w:val="center"/>
          </w:tcPr>
          <w:p w14:paraId="031BFEB5" w14:textId="0997882D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70B4B" w14:textId="17ABCCBF" w:rsidR="009362F5" w:rsidRPr="009B2FD4" w:rsidRDefault="000A389C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 xml:space="preserve">Telefon </w:t>
            </w:r>
            <w:proofErr w:type="gramStart"/>
            <w:r w:rsidRPr="009B2FD4">
              <w:rPr>
                <w:rFonts w:ascii="Tahoma" w:hAnsi="Tahoma" w:cs="Tahoma"/>
                <w:sz w:val="16"/>
                <w:szCs w:val="16"/>
              </w:rPr>
              <w:t>soutěžícího:</w:t>
            </w:r>
            <w:r w:rsidR="00CA1AFE">
              <w:rPr>
                <w:rFonts w:ascii="Tahoma" w:hAnsi="Tahoma" w:cs="Tahoma"/>
                <w:sz w:val="16"/>
                <w:szCs w:val="16"/>
              </w:rPr>
              <w:t xml:space="preserve">   </w:t>
            </w:r>
            <w:proofErr w:type="gramEnd"/>
            <w:r w:rsidR="00CA1AFE">
              <w:rPr>
                <w:rFonts w:ascii="Tahoma" w:hAnsi="Tahoma" w:cs="Tahoma"/>
                <w:sz w:val="16"/>
                <w:szCs w:val="16"/>
              </w:rPr>
              <w:t xml:space="preserve">           </w:t>
            </w:r>
          </w:p>
        </w:tc>
        <w:tc>
          <w:tcPr>
            <w:tcW w:w="2156" w:type="dxa"/>
            <w:vAlign w:val="center"/>
          </w:tcPr>
          <w:p w14:paraId="7D491629" w14:textId="1B0C14A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9362F5" w:rsidRPr="009B2FD4" w14:paraId="299B0BC5" w14:textId="77777777" w:rsidTr="000A389C">
        <w:trPr>
          <w:trHeight w:hRule="exact" w:val="794"/>
        </w:trPr>
        <w:tc>
          <w:tcPr>
            <w:tcW w:w="1724" w:type="dxa"/>
            <w:vAlign w:val="center"/>
          </w:tcPr>
          <w:p w14:paraId="03A8047D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E-mail soutěžícího:</w:t>
            </w:r>
          </w:p>
        </w:tc>
        <w:tc>
          <w:tcPr>
            <w:tcW w:w="4763" w:type="dxa"/>
            <w:tcBorders>
              <w:right w:val="nil"/>
            </w:tcBorders>
            <w:vAlign w:val="center"/>
          </w:tcPr>
          <w:p w14:paraId="5FC0E67B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56E9EF" w14:textId="1A4BC7BA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56" w:type="dxa"/>
            <w:tcBorders>
              <w:left w:val="nil"/>
            </w:tcBorders>
            <w:vAlign w:val="center"/>
          </w:tcPr>
          <w:p w14:paraId="4F5922DB" w14:textId="20C75670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160340AB" w14:textId="77777777" w:rsidR="003E09ED" w:rsidRDefault="003E09ED" w:rsidP="009362F5">
      <w:pPr>
        <w:rPr>
          <w:rFonts w:ascii="Tahoma" w:hAnsi="Tahoma" w:cs="Tahoma"/>
          <w:b/>
          <w:sz w:val="20"/>
          <w:szCs w:val="20"/>
        </w:rPr>
      </w:pPr>
    </w:p>
    <w:p w14:paraId="1A374357" w14:textId="4195230E" w:rsidR="009362F5" w:rsidRPr="00F92A27" w:rsidRDefault="009362F5" w:rsidP="009362F5">
      <w:pPr>
        <w:rPr>
          <w:rFonts w:ascii="Tahoma" w:hAnsi="Tahoma" w:cs="Tahoma"/>
          <w:sz w:val="20"/>
          <w:szCs w:val="20"/>
        </w:rPr>
      </w:pPr>
      <w:r w:rsidRPr="00F92A27">
        <w:rPr>
          <w:rFonts w:ascii="Tahoma" w:hAnsi="Tahoma" w:cs="Tahoma"/>
          <w:b/>
          <w:sz w:val="20"/>
          <w:szCs w:val="20"/>
        </w:rPr>
        <w:t>Informace o účasti ve školním roce 20</w:t>
      </w:r>
      <w:r w:rsidR="00920EFE">
        <w:rPr>
          <w:rFonts w:ascii="Tahoma" w:hAnsi="Tahoma" w:cs="Tahoma"/>
          <w:b/>
          <w:sz w:val="20"/>
          <w:szCs w:val="20"/>
        </w:rPr>
        <w:t>2</w:t>
      </w:r>
      <w:r w:rsidR="00390227">
        <w:rPr>
          <w:rFonts w:ascii="Tahoma" w:hAnsi="Tahoma" w:cs="Tahoma"/>
          <w:b/>
          <w:sz w:val="20"/>
          <w:szCs w:val="20"/>
        </w:rPr>
        <w:t>6</w:t>
      </w:r>
      <w:r w:rsidRPr="00F92A27">
        <w:rPr>
          <w:rFonts w:ascii="Tahoma" w:hAnsi="Tahoma" w:cs="Tahoma"/>
          <w:b/>
          <w:sz w:val="20"/>
          <w:szCs w:val="20"/>
        </w:rPr>
        <w:t>/20</w:t>
      </w:r>
      <w:r w:rsidR="000A389C">
        <w:rPr>
          <w:rFonts w:ascii="Tahoma" w:hAnsi="Tahoma" w:cs="Tahoma"/>
          <w:b/>
          <w:sz w:val="20"/>
          <w:szCs w:val="20"/>
        </w:rPr>
        <w:t>2</w:t>
      </w:r>
      <w:r w:rsidR="00390227">
        <w:rPr>
          <w:rFonts w:ascii="Tahoma" w:hAnsi="Tahoma" w:cs="Tahoma"/>
          <w:b/>
          <w:sz w:val="20"/>
          <w:szCs w:val="20"/>
        </w:rPr>
        <w:t>7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8"/>
        <w:gridCol w:w="1531"/>
        <w:gridCol w:w="1396"/>
        <w:gridCol w:w="1599"/>
        <w:gridCol w:w="2926"/>
      </w:tblGrid>
      <w:tr w:rsidR="009362F5" w:rsidRPr="008B47EA" w14:paraId="0F86833D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551F137B" w14:textId="32CFFEAA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Název a adres</w:t>
            </w:r>
            <w:r w:rsidR="00D14CDF">
              <w:rPr>
                <w:rFonts w:ascii="Tahoma" w:hAnsi="Tahoma" w:cs="Tahoma"/>
                <w:sz w:val="16"/>
                <w:szCs w:val="16"/>
              </w:rPr>
              <w:t>a</w:t>
            </w:r>
            <w:r w:rsidRPr="008B47EA">
              <w:rPr>
                <w:rFonts w:ascii="Tahoma" w:hAnsi="Tahoma" w:cs="Tahoma"/>
                <w:sz w:val="16"/>
                <w:szCs w:val="16"/>
              </w:rPr>
              <w:t xml:space="preserve"> školy:</w:t>
            </w:r>
          </w:p>
        </w:tc>
        <w:tc>
          <w:tcPr>
            <w:tcW w:w="7452" w:type="dxa"/>
            <w:gridSpan w:val="4"/>
            <w:vAlign w:val="center"/>
          </w:tcPr>
          <w:p w14:paraId="243B3C56" w14:textId="7FC6854B" w:rsidR="009362F5" w:rsidRPr="00121229" w:rsidRDefault="00205BAC" w:rsidP="0079466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</w:p>
        </w:tc>
      </w:tr>
      <w:tr w:rsidR="009362F5" w:rsidRPr="008B47EA" w14:paraId="35F4E132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36658664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E-mail školy:</w:t>
            </w:r>
          </w:p>
        </w:tc>
        <w:tc>
          <w:tcPr>
            <w:tcW w:w="7452" w:type="dxa"/>
            <w:gridSpan w:val="4"/>
            <w:vAlign w:val="center"/>
          </w:tcPr>
          <w:p w14:paraId="6FE16BE3" w14:textId="009C4FCE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0" w:name="Text19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0"/>
          </w:p>
        </w:tc>
      </w:tr>
      <w:tr w:rsidR="009362F5" w:rsidRPr="008B47EA" w14:paraId="4F7AC308" w14:textId="77777777" w:rsidTr="005976C0">
        <w:trPr>
          <w:trHeight w:hRule="exact" w:val="794"/>
        </w:trPr>
        <w:tc>
          <w:tcPr>
            <w:tcW w:w="3129" w:type="dxa"/>
            <w:gridSpan w:val="2"/>
            <w:vAlign w:val="center"/>
          </w:tcPr>
          <w:p w14:paraId="0E700D37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Počet žáků soutěžících ve školním kole:</w:t>
            </w:r>
          </w:p>
        </w:tc>
        <w:tc>
          <w:tcPr>
            <w:tcW w:w="5921" w:type="dxa"/>
            <w:gridSpan w:val="3"/>
            <w:vAlign w:val="center"/>
          </w:tcPr>
          <w:p w14:paraId="7BB7A67B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" w:name="Text20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1"/>
          </w:p>
        </w:tc>
      </w:tr>
      <w:tr w:rsidR="005976C0" w:rsidRPr="008B47EA" w14:paraId="09943D03" w14:textId="77777777" w:rsidTr="005976C0">
        <w:trPr>
          <w:trHeight w:val="1588"/>
        </w:trPr>
        <w:tc>
          <w:tcPr>
            <w:tcW w:w="9050" w:type="dxa"/>
            <w:gridSpan w:val="5"/>
          </w:tcPr>
          <w:p w14:paraId="1E5A1563" w14:textId="10ED4671" w:rsidR="005976C0" w:rsidRPr="008B47EA" w:rsidRDefault="005976C0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Připomínky</w:t>
            </w:r>
            <w:r w:rsidR="00CD5046">
              <w:rPr>
                <w:rFonts w:ascii="Tahoma" w:hAnsi="Tahoma" w:cs="Tahoma"/>
                <w:sz w:val="16"/>
                <w:szCs w:val="16"/>
              </w:rPr>
              <w:t>, komentáře, náměty</w:t>
            </w:r>
            <w:r w:rsidRPr="008B47EA">
              <w:rPr>
                <w:rFonts w:ascii="Tahoma" w:hAnsi="Tahoma" w:cs="Tahoma"/>
                <w:sz w:val="16"/>
                <w:szCs w:val="16"/>
              </w:rPr>
              <w:t>:</w:t>
            </w:r>
          </w:p>
          <w:p w14:paraId="3398D79C" w14:textId="00F32952" w:rsidR="005976C0" w:rsidRPr="008B47EA" w:rsidRDefault="005976C0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" w:name="Text21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2"/>
          </w:p>
        </w:tc>
      </w:tr>
      <w:tr w:rsidR="009362F5" w:rsidRPr="008B47EA" w14:paraId="44F8BC4C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515FCCDA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Jméno vyučujícího, který žáka na soutěž připravoval:</w:t>
            </w:r>
          </w:p>
        </w:tc>
        <w:tc>
          <w:tcPr>
            <w:tcW w:w="2927" w:type="dxa"/>
            <w:gridSpan w:val="2"/>
            <w:vAlign w:val="center"/>
          </w:tcPr>
          <w:p w14:paraId="6342B9FC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1599" w:type="dxa"/>
            <w:vAlign w:val="center"/>
          </w:tcPr>
          <w:p w14:paraId="11E5DCE1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E-mail vyučujícího:</w:t>
            </w:r>
          </w:p>
        </w:tc>
        <w:tc>
          <w:tcPr>
            <w:tcW w:w="2926" w:type="dxa"/>
            <w:vAlign w:val="center"/>
          </w:tcPr>
          <w:p w14:paraId="3A575F88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9362F5" w:rsidRPr="008B47EA" w14:paraId="56C98DD6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155C8BED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Telefon vyučujícího:</w:t>
            </w:r>
          </w:p>
        </w:tc>
        <w:tc>
          <w:tcPr>
            <w:tcW w:w="2927" w:type="dxa"/>
            <w:gridSpan w:val="2"/>
            <w:vAlign w:val="center"/>
          </w:tcPr>
          <w:p w14:paraId="1A70AE2F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1599" w:type="dxa"/>
            <w:vAlign w:val="center"/>
          </w:tcPr>
          <w:p w14:paraId="6FD7058E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V(e), dne:</w:t>
            </w:r>
          </w:p>
        </w:tc>
        <w:tc>
          <w:tcPr>
            <w:tcW w:w="2926" w:type="dxa"/>
            <w:vAlign w:val="center"/>
          </w:tcPr>
          <w:p w14:paraId="26FD198A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" w:name="Text24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5"/>
          </w:p>
        </w:tc>
      </w:tr>
    </w:tbl>
    <w:p w14:paraId="0D532842" w14:textId="77777777" w:rsidR="009362F5" w:rsidRDefault="009362F5" w:rsidP="009362F5"/>
    <w:p w14:paraId="7DC38B80" w14:textId="77777777" w:rsidR="009362F5" w:rsidRPr="008B47EA" w:rsidRDefault="009362F5" w:rsidP="00706349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bookmarkStart w:id="6" w:name="_Hlk529363060"/>
      <w:r w:rsidRPr="008B47EA">
        <w:rPr>
          <w:rFonts w:ascii="Tahoma" w:hAnsi="Tahoma" w:cs="Tahoma"/>
          <w:b/>
          <w:sz w:val="16"/>
          <w:szCs w:val="16"/>
        </w:rPr>
        <w:t>Čestně prohlašujeme</w:t>
      </w:r>
      <w:r w:rsidRPr="008B47EA">
        <w:rPr>
          <w:rFonts w:ascii="Tahoma" w:hAnsi="Tahoma" w:cs="Tahoma"/>
          <w:sz w:val="16"/>
          <w:szCs w:val="16"/>
        </w:rPr>
        <w:t>, že máme od výše uvedeného žáka založen na škole informativní souhlas zákonného zástupce se zveřejněním osobních údajů žáka za účelem administrace soutěže a zveřejnění osobních údajů za účelem informování veřejnosti ve webovém systému programu Excelence provozovaného MŠMT a na webových stránkách pořadatele příslušných postupových kol soutěže.</w:t>
      </w:r>
    </w:p>
    <w:p w14:paraId="51CBB472" w14:textId="77777777" w:rsidR="009362F5" w:rsidRPr="008B47EA" w:rsidRDefault="009362F5" w:rsidP="009362F5">
      <w:pPr>
        <w:rPr>
          <w:rFonts w:ascii="Tahoma" w:hAnsi="Tahoma" w:cs="Tahoma"/>
          <w:b/>
          <w:sz w:val="16"/>
          <w:szCs w:val="16"/>
        </w:rPr>
      </w:pPr>
    </w:p>
    <w:p w14:paraId="0ED65880" w14:textId="76B6B188" w:rsidR="00ED459B" w:rsidRPr="008B47EA" w:rsidRDefault="009362F5" w:rsidP="009362F5">
      <w:pPr>
        <w:spacing w:line="360" w:lineRule="auto"/>
        <w:rPr>
          <w:rFonts w:ascii="Tahoma" w:hAnsi="Tahoma"/>
          <w:sz w:val="16"/>
          <w:szCs w:val="16"/>
        </w:rPr>
      </w:pPr>
      <w:r w:rsidRPr="008B47EA">
        <w:rPr>
          <w:rFonts w:ascii="Tahoma" w:hAnsi="Tahoma" w:cs="Tahoma"/>
          <w:b/>
          <w:sz w:val="16"/>
          <w:szCs w:val="16"/>
        </w:rPr>
        <w:t xml:space="preserve">Jméno a příjmení zodpovědné osoby, </w:t>
      </w:r>
      <w:r w:rsidR="00BC652C">
        <w:rPr>
          <w:rFonts w:ascii="Tahoma" w:hAnsi="Tahoma" w:cs="Tahoma"/>
          <w:b/>
          <w:sz w:val="16"/>
          <w:szCs w:val="16"/>
        </w:rPr>
        <w:t xml:space="preserve">datum, </w:t>
      </w:r>
      <w:r w:rsidRPr="008B47EA">
        <w:rPr>
          <w:rFonts w:ascii="Tahoma" w:hAnsi="Tahoma" w:cs="Tahoma"/>
          <w:b/>
          <w:sz w:val="16"/>
          <w:szCs w:val="16"/>
        </w:rPr>
        <w:t>podpis:</w:t>
      </w:r>
      <w:bookmarkEnd w:id="6"/>
    </w:p>
    <w:sectPr w:rsidR="00ED459B" w:rsidRPr="008B47EA" w:rsidSect="00855B43">
      <w:headerReference w:type="default" r:id="rId7"/>
      <w:footerReference w:type="default" r:id="rId8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DAB21" w14:textId="77777777" w:rsidR="00955DE2" w:rsidRDefault="00955DE2" w:rsidP="00CF2495">
      <w:r>
        <w:separator/>
      </w:r>
    </w:p>
  </w:endnote>
  <w:endnote w:type="continuationSeparator" w:id="0">
    <w:p w14:paraId="7CF9BDFD" w14:textId="77777777" w:rsidR="00955DE2" w:rsidRDefault="00955DE2" w:rsidP="00CF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3B07E" w14:textId="77777777" w:rsidR="00156663" w:rsidRDefault="00855B43">
    <w:pPr>
      <w:pStyle w:val="Zpat"/>
    </w:pP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056847F2" wp14:editId="0C9CC46B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7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6432" behindDoc="0" locked="0" layoutInCell="1" allowOverlap="1" wp14:anchorId="7527E481" wp14:editId="16762C71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8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4E939D07" wp14:editId="0FFBF54E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4FFE6A0E" wp14:editId="6E37882E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2963FB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C4A40" w14:textId="77777777" w:rsidR="00955DE2" w:rsidRDefault="00955DE2" w:rsidP="00CF2495">
      <w:r>
        <w:separator/>
      </w:r>
    </w:p>
  </w:footnote>
  <w:footnote w:type="continuationSeparator" w:id="0">
    <w:p w14:paraId="7F2E5581" w14:textId="77777777" w:rsidR="00955DE2" w:rsidRDefault="00955DE2" w:rsidP="00CF2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0B3A2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2ED4B27C" wp14:editId="30D01BCF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1BAC2E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3AC7A918" wp14:editId="18AECFD8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B447F"/>
    <w:multiLevelType w:val="hybridMultilevel"/>
    <w:tmpl w:val="0A3ACF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635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F5"/>
    <w:rsid w:val="00022586"/>
    <w:rsid w:val="000277C1"/>
    <w:rsid w:val="0003629B"/>
    <w:rsid w:val="000933F5"/>
    <w:rsid w:val="00094D8F"/>
    <w:rsid w:val="000A389C"/>
    <w:rsid w:val="000B146D"/>
    <w:rsid w:val="000B23CF"/>
    <w:rsid w:val="000B3038"/>
    <w:rsid w:val="000C1F0A"/>
    <w:rsid w:val="000E7E0E"/>
    <w:rsid w:val="00121229"/>
    <w:rsid w:val="00156663"/>
    <w:rsid w:val="00157265"/>
    <w:rsid w:val="0017182E"/>
    <w:rsid w:val="001C61D6"/>
    <w:rsid w:val="00205BAC"/>
    <w:rsid w:val="00231DEA"/>
    <w:rsid w:val="002B1EED"/>
    <w:rsid w:val="0034675E"/>
    <w:rsid w:val="003753E7"/>
    <w:rsid w:val="00380436"/>
    <w:rsid w:val="00390227"/>
    <w:rsid w:val="003D247E"/>
    <w:rsid w:val="003E09ED"/>
    <w:rsid w:val="00447F3F"/>
    <w:rsid w:val="00477315"/>
    <w:rsid w:val="004C3D9F"/>
    <w:rsid w:val="004F17C7"/>
    <w:rsid w:val="005778B5"/>
    <w:rsid w:val="00583559"/>
    <w:rsid w:val="00595A7F"/>
    <w:rsid w:val="005976C0"/>
    <w:rsid w:val="005A1752"/>
    <w:rsid w:val="005B2F74"/>
    <w:rsid w:val="005F309E"/>
    <w:rsid w:val="005F506C"/>
    <w:rsid w:val="005F5CF0"/>
    <w:rsid w:val="0060366C"/>
    <w:rsid w:val="00634474"/>
    <w:rsid w:val="0065053D"/>
    <w:rsid w:val="00670CA6"/>
    <w:rsid w:val="00672AAC"/>
    <w:rsid w:val="00706349"/>
    <w:rsid w:val="00707D04"/>
    <w:rsid w:val="00720345"/>
    <w:rsid w:val="0073194C"/>
    <w:rsid w:val="007763CD"/>
    <w:rsid w:val="00794662"/>
    <w:rsid w:val="00824398"/>
    <w:rsid w:val="00855B43"/>
    <w:rsid w:val="00872885"/>
    <w:rsid w:val="008B3C28"/>
    <w:rsid w:val="008B47EA"/>
    <w:rsid w:val="008D4BE1"/>
    <w:rsid w:val="008F2BDE"/>
    <w:rsid w:val="008F7A5A"/>
    <w:rsid w:val="009135C7"/>
    <w:rsid w:val="00920EFE"/>
    <w:rsid w:val="009362F5"/>
    <w:rsid w:val="00943741"/>
    <w:rsid w:val="00955DE2"/>
    <w:rsid w:val="009937DB"/>
    <w:rsid w:val="009B2FD4"/>
    <w:rsid w:val="009D09DE"/>
    <w:rsid w:val="00A37A63"/>
    <w:rsid w:val="00A44962"/>
    <w:rsid w:val="00AA7373"/>
    <w:rsid w:val="00AC2330"/>
    <w:rsid w:val="00AC30EE"/>
    <w:rsid w:val="00BC652C"/>
    <w:rsid w:val="00BD2554"/>
    <w:rsid w:val="00C37B62"/>
    <w:rsid w:val="00C40428"/>
    <w:rsid w:val="00C8628A"/>
    <w:rsid w:val="00CA1AFE"/>
    <w:rsid w:val="00CD5046"/>
    <w:rsid w:val="00CF2495"/>
    <w:rsid w:val="00D14CDF"/>
    <w:rsid w:val="00DB4406"/>
    <w:rsid w:val="00DC0492"/>
    <w:rsid w:val="00E41118"/>
    <w:rsid w:val="00E863A8"/>
    <w:rsid w:val="00ED459B"/>
    <w:rsid w:val="00EF69A4"/>
    <w:rsid w:val="00F3305C"/>
    <w:rsid w:val="00F4705F"/>
    <w:rsid w:val="00FB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5A1EE"/>
  <w15:chartTrackingRefBased/>
  <w15:docId w15:val="{1D8BEF40-5910-4CE3-83CF-F94CCDFD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6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CA1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1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3</cp:revision>
  <cp:lastPrinted>2017-05-12T11:41:00Z</cp:lastPrinted>
  <dcterms:created xsi:type="dcterms:W3CDTF">2026-10-09T07:03:00Z</dcterms:created>
  <dcterms:modified xsi:type="dcterms:W3CDTF">2026-10-09T07:04:00Z</dcterms:modified>
</cp:coreProperties>
</file>