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06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68"/>
        <w:gridCol w:w="2268"/>
        <w:gridCol w:w="2267"/>
      </w:tblGrid>
      <w:tr w:rsidR="008A1718" w:rsidRPr="00F21F9E" w14:paraId="279C888D" w14:textId="77777777" w:rsidTr="00092AA9">
        <w:trPr>
          <w:trHeight w:val="419"/>
        </w:trPr>
        <w:tc>
          <w:tcPr>
            <w:tcW w:w="9068" w:type="dxa"/>
            <w:gridSpan w:val="4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2A38E73" w14:textId="07066A26" w:rsidR="008A1718" w:rsidRPr="00F21F9E" w:rsidRDefault="008A1718" w:rsidP="00A0500C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 xml:space="preserve">PŘIHLÁŠKA DO OKRESNÍHO KOLA </w:t>
            </w:r>
            <w:r w:rsidR="00AE5324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 xml:space="preserve">OLYMPIÁDY 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V CIZÍCH JAZYCÍCH</w:t>
            </w:r>
          </w:p>
        </w:tc>
      </w:tr>
      <w:tr w:rsidR="00D222C0" w:rsidRPr="00F21F9E" w14:paraId="1F7E7CD1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265B815C" w14:textId="77777777" w:rsidR="00D222C0" w:rsidRPr="00F21F9E" w:rsidRDefault="00D222C0" w:rsidP="00A0500C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SOUTĚŽÍCÍ</w:t>
            </w:r>
          </w:p>
        </w:tc>
      </w:tr>
      <w:tr w:rsidR="00D222C0" w:rsidRPr="00F21F9E" w14:paraId="19D3E157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528721F6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Cizí jazyk:</w:t>
            </w:r>
          </w:p>
        </w:tc>
        <w:tc>
          <w:tcPr>
            <w:tcW w:w="2268" w:type="dxa"/>
            <w:vAlign w:val="center"/>
          </w:tcPr>
          <w:p w14:paraId="748F06A7" w14:textId="77777777" w:rsidR="00335A5D" w:rsidRDefault="005D3BE6" w:rsidP="00C919DA">
            <w:pP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</w:p>
          <w:p w14:paraId="252EB183" w14:textId="5B2D5126" w:rsidR="00D222C0" w:rsidRPr="00F21F9E" w:rsidRDefault="005D3BE6" w:rsidP="00C919DA">
            <w:pP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  <w:bookmarkEnd w:id="0"/>
          </w:p>
        </w:tc>
        <w:tc>
          <w:tcPr>
            <w:tcW w:w="2268" w:type="dxa"/>
            <w:vAlign w:val="center"/>
          </w:tcPr>
          <w:p w14:paraId="0B5CAB96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Kategorie:</w:t>
            </w:r>
          </w:p>
        </w:tc>
        <w:tc>
          <w:tcPr>
            <w:tcW w:w="2267" w:type="dxa"/>
            <w:vAlign w:val="center"/>
          </w:tcPr>
          <w:p w14:paraId="7D2F476B" w14:textId="74458E15" w:rsidR="00D222C0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4C6BAC03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707877AE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příjmení:</w:t>
            </w:r>
          </w:p>
        </w:tc>
        <w:tc>
          <w:tcPr>
            <w:tcW w:w="6803" w:type="dxa"/>
            <w:gridSpan w:val="3"/>
            <w:vAlign w:val="center"/>
          </w:tcPr>
          <w:p w14:paraId="58944D70" w14:textId="6837B75F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57D59467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59B2BF43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Datum narození:</w:t>
            </w:r>
          </w:p>
        </w:tc>
        <w:tc>
          <w:tcPr>
            <w:tcW w:w="2268" w:type="dxa"/>
            <w:vAlign w:val="center"/>
          </w:tcPr>
          <w:p w14:paraId="396054D1" w14:textId="7DA95AD5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FA2A9D9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Ročník školy:</w:t>
            </w:r>
          </w:p>
        </w:tc>
        <w:tc>
          <w:tcPr>
            <w:tcW w:w="2267" w:type="dxa"/>
            <w:vAlign w:val="center"/>
          </w:tcPr>
          <w:p w14:paraId="5E5AAE17" w14:textId="7936B789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62AFB78F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37AB0A69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Telefon:</w:t>
            </w:r>
          </w:p>
        </w:tc>
        <w:tc>
          <w:tcPr>
            <w:tcW w:w="2268" w:type="dxa"/>
            <w:vAlign w:val="center"/>
          </w:tcPr>
          <w:p w14:paraId="37BB3390" w14:textId="097B07CB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3B5F7DA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E-mail:</w:t>
            </w:r>
          </w:p>
        </w:tc>
        <w:tc>
          <w:tcPr>
            <w:tcW w:w="2267" w:type="dxa"/>
            <w:vAlign w:val="center"/>
          </w:tcPr>
          <w:p w14:paraId="16F22630" w14:textId="5E9BC432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3F2455" w:rsidRPr="00F21F9E" w14:paraId="42BBF6BE" w14:textId="77777777" w:rsidTr="00092AA9">
        <w:trPr>
          <w:trHeight w:val="419"/>
        </w:trPr>
        <w:tc>
          <w:tcPr>
            <w:tcW w:w="4533" w:type="dxa"/>
            <w:gridSpan w:val="2"/>
            <w:vAlign w:val="center"/>
          </w:tcPr>
          <w:p w14:paraId="25E3E00C" w14:textId="0077426E" w:rsidR="003F2455" w:rsidRPr="00F21F9E" w:rsidRDefault="003F2455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Výuka jazyka v rámci vyučování od školního roku:</w:t>
            </w:r>
          </w:p>
        </w:tc>
        <w:tc>
          <w:tcPr>
            <w:tcW w:w="4535" w:type="dxa"/>
            <w:gridSpan w:val="2"/>
            <w:vAlign w:val="center"/>
          </w:tcPr>
          <w:p w14:paraId="4C826DD2" w14:textId="7F3BFD96" w:rsidR="003F2455" w:rsidRPr="00F21F9E" w:rsidRDefault="003F2455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1CE75932" w14:textId="77777777" w:rsidTr="00092AA9">
        <w:trPr>
          <w:trHeight w:val="419"/>
        </w:trPr>
        <w:tc>
          <w:tcPr>
            <w:tcW w:w="4533" w:type="dxa"/>
            <w:gridSpan w:val="2"/>
            <w:tcBorders>
              <w:bottom w:val="dotted" w:sz="4" w:space="0" w:color="auto"/>
            </w:tcBorders>
            <w:vAlign w:val="center"/>
          </w:tcPr>
          <w:p w14:paraId="2D59610E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 zákonného zástupce:</w:t>
            </w:r>
          </w:p>
        </w:tc>
        <w:tc>
          <w:tcPr>
            <w:tcW w:w="4535" w:type="dxa"/>
            <w:gridSpan w:val="2"/>
            <w:tcBorders>
              <w:bottom w:val="dotted" w:sz="4" w:space="0" w:color="auto"/>
            </w:tcBorders>
            <w:vAlign w:val="center"/>
          </w:tcPr>
          <w:p w14:paraId="58ED2668" w14:textId="7EAF2952" w:rsidR="00D222C0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59BB897A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72559ED7" w14:textId="77777777" w:rsidR="00C919DA" w:rsidRPr="00F21F9E" w:rsidRDefault="00C919DA" w:rsidP="00AB24ED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ŠKOLA</w:t>
            </w:r>
          </w:p>
        </w:tc>
      </w:tr>
      <w:tr w:rsidR="00416769" w:rsidRPr="00F21F9E" w14:paraId="4895B785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0A95F267" w14:textId="77777777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Název:</w:t>
            </w:r>
          </w:p>
        </w:tc>
        <w:tc>
          <w:tcPr>
            <w:tcW w:w="6803" w:type="dxa"/>
            <w:gridSpan w:val="3"/>
            <w:vAlign w:val="center"/>
          </w:tcPr>
          <w:p w14:paraId="0934C5D2" w14:textId="12A307DB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416769" w:rsidRPr="00F21F9E" w14:paraId="4BDD5B02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32AE45EE" w14:textId="77777777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Adresa:</w:t>
            </w:r>
          </w:p>
        </w:tc>
        <w:tc>
          <w:tcPr>
            <w:tcW w:w="6803" w:type="dxa"/>
            <w:gridSpan w:val="3"/>
            <w:vAlign w:val="center"/>
          </w:tcPr>
          <w:p w14:paraId="2C0B62E3" w14:textId="74A90D9E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3C916CCC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05F92C94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IČO:</w:t>
            </w:r>
          </w:p>
        </w:tc>
        <w:tc>
          <w:tcPr>
            <w:tcW w:w="2268" w:type="dxa"/>
            <w:vAlign w:val="center"/>
          </w:tcPr>
          <w:p w14:paraId="432FDCDE" w14:textId="0308D8AA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E3905D8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PSČ:</w:t>
            </w:r>
          </w:p>
        </w:tc>
        <w:tc>
          <w:tcPr>
            <w:tcW w:w="2267" w:type="dxa"/>
            <w:vAlign w:val="center"/>
          </w:tcPr>
          <w:p w14:paraId="0CA1F71B" w14:textId="351154B4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048EBB6E" w14:textId="77777777" w:rsidTr="007B2617">
        <w:trPr>
          <w:trHeight w:val="419"/>
        </w:trPr>
        <w:tc>
          <w:tcPr>
            <w:tcW w:w="2265" w:type="dxa"/>
            <w:tcBorders>
              <w:bottom w:val="dotted" w:sz="4" w:space="0" w:color="auto"/>
            </w:tcBorders>
            <w:vAlign w:val="center"/>
          </w:tcPr>
          <w:p w14:paraId="3207AB79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Telefon: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6B4A00DE" w14:textId="0706F168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11104288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E-mail</w:t>
            </w:r>
            <w:r w:rsidR="00D222C0" w:rsidRPr="00F21F9E">
              <w:rPr>
                <w:rFonts w:ascii="Tahoma" w:hAnsi="Tahoma"/>
                <w:sz w:val="16"/>
                <w:szCs w:val="16"/>
                <w:lang w:eastAsia="cs-CZ"/>
              </w:rPr>
              <w:t>:</w:t>
            </w:r>
          </w:p>
        </w:tc>
        <w:tc>
          <w:tcPr>
            <w:tcW w:w="2267" w:type="dxa"/>
            <w:tcBorders>
              <w:bottom w:val="dotted" w:sz="4" w:space="0" w:color="auto"/>
            </w:tcBorders>
            <w:vAlign w:val="center"/>
          </w:tcPr>
          <w:p w14:paraId="37D514E1" w14:textId="2552874F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4516263C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72B92D92" w14:textId="77777777" w:rsidR="00D222C0" w:rsidRPr="00F21F9E" w:rsidRDefault="00D222C0" w:rsidP="008772B7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PŘEDSEDA POROTY</w:t>
            </w:r>
          </w:p>
        </w:tc>
      </w:tr>
      <w:tr w:rsidR="00D222C0" w:rsidRPr="00F21F9E" w14:paraId="059F28D4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7DC5B0B9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příjmení:</w:t>
            </w:r>
          </w:p>
        </w:tc>
        <w:tc>
          <w:tcPr>
            <w:tcW w:w="6803" w:type="dxa"/>
            <w:gridSpan w:val="3"/>
            <w:vAlign w:val="center"/>
          </w:tcPr>
          <w:p w14:paraId="24199CC0" w14:textId="0E3836C5" w:rsidR="00D222C0" w:rsidRPr="00F21F9E" w:rsidRDefault="008772B7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0BA08F36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45EDED89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Telefon:</w:t>
            </w:r>
          </w:p>
        </w:tc>
        <w:tc>
          <w:tcPr>
            <w:tcW w:w="2268" w:type="dxa"/>
            <w:vAlign w:val="center"/>
          </w:tcPr>
          <w:p w14:paraId="53BE742A" w14:textId="32E6E6A4" w:rsidR="00D222C0" w:rsidRPr="00F21F9E" w:rsidRDefault="008772B7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4C7B4F77" w14:textId="0BEC818E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E-mail</w:t>
            </w:r>
            <w:r w:rsidR="009D3F13" w:rsidRPr="00F21F9E">
              <w:rPr>
                <w:rFonts w:ascii="Tahoma" w:hAnsi="Tahoma"/>
                <w:sz w:val="16"/>
                <w:szCs w:val="16"/>
                <w:lang w:eastAsia="cs-CZ"/>
              </w:rPr>
              <w:t>:</w:t>
            </w:r>
          </w:p>
        </w:tc>
        <w:tc>
          <w:tcPr>
            <w:tcW w:w="2267" w:type="dxa"/>
            <w:vAlign w:val="center"/>
          </w:tcPr>
          <w:p w14:paraId="31A46AC3" w14:textId="0EF929AD" w:rsidR="00D222C0" w:rsidRPr="00F21F9E" w:rsidRDefault="008772B7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471F3432" w14:textId="77777777" w:rsidTr="00092AA9">
        <w:trPr>
          <w:trHeight w:val="813"/>
        </w:trPr>
        <w:tc>
          <w:tcPr>
            <w:tcW w:w="9068" w:type="dxa"/>
            <w:gridSpan w:val="4"/>
            <w:vAlign w:val="center"/>
          </w:tcPr>
          <w:p w14:paraId="29A2D253" w14:textId="1E0C0099" w:rsidR="00D222C0" w:rsidRPr="00F21F9E" w:rsidRDefault="00D222C0" w:rsidP="00D222C0">
            <w:pP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Potvrzuji, že soutěžící byl zařazen do kategorie v souladu s propozicemi soutěže na školní rok 20</w:t>
            </w:r>
            <w:r w:rsidR="001C5A8A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2</w:t>
            </w:r>
            <w:r w:rsidR="00547CFF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5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/202</w:t>
            </w:r>
            <w:r w:rsidR="00547CFF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6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 xml:space="preserve">. </w:t>
            </w:r>
          </w:p>
          <w:p w14:paraId="666B8D78" w14:textId="010432DC" w:rsidR="00D222C0" w:rsidRPr="00F21F9E" w:rsidRDefault="00D222C0" w:rsidP="00D222C0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Pozn.: Pokud se prokáže nesprávné zařazení soutěžícího, bude žák hodnocen mimo pořadí</w:t>
            </w:r>
            <w:r w:rsidR="00AE5324">
              <w:rPr>
                <w:rFonts w:ascii="Tahoma" w:hAnsi="Tahoma"/>
                <w:sz w:val="16"/>
                <w:szCs w:val="16"/>
                <w:lang w:eastAsia="cs-CZ"/>
              </w:rPr>
              <w:t>.</w:t>
            </w: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 xml:space="preserve"> </w:t>
            </w:r>
          </w:p>
        </w:tc>
      </w:tr>
      <w:tr w:rsidR="00012040" w:rsidRPr="00F21F9E" w14:paraId="493BEA57" w14:textId="77777777" w:rsidTr="00092AA9">
        <w:trPr>
          <w:trHeight w:val="901"/>
        </w:trPr>
        <w:tc>
          <w:tcPr>
            <w:tcW w:w="2265" w:type="dxa"/>
            <w:tcBorders>
              <w:bottom w:val="dotted" w:sz="4" w:space="0" w:color="auto"/>
            </w:tcBorders>
            <w:vAlign w:val="center"/>
          </w:tcPr>
          <w:p w14:paraId="4407999F" w14:textId="77777777" w:rsidR="00012040" w:rsidRPr="00F21F9E" w:rsidRDefault="0001204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Podpis předsedy poroty:</w:t>
            </w:r>
          </w:p>
        </w:tc>
        <w:tc>
          <w:tcPr>
            <w:tcW w:w="6803" w:type="dxa"/>
            <w:gridSpan w:val="3"/>
            <w:tcBorders>
              <w:bottom w:val="dotted" w:sz="4" w:space="0" w:color="auto"/>
            </w:tcBorders>
            <w:vAlign w:val="center"/>
          </w:tcPr>
          <w:p w14:paraId="0A4D0EC2" w14:textId="77777777" w:rsidR="00012040" w:rsidRPr="00F21F9E" w:rsidRDefault="0001204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</w:p>
        </w:tc>
      </w:tr>
      <w:tr w:rsidR="00142C0A" w:rsidRPr="00F21F9E" w14:paraId="7D88C1DB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27122100" w14:textId="6AD4E38E" w:rsidR="00142C0A" w:rsidRPr="00F21F9E" w:rsidRDefault="0054694D" w:rsidP="00012040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SOUHLAS SE ZPRACOVÁNÍM OSOBNÍCH ÚDAJŮ</w:t>
            </w:r>
          </w:p>
        </w:tc>
      </w:tr>
      <w:tr w:rsidR="0040111E" w:rsidRPr="00F21F9E" w14:paraId="2555D4AB" w14:textId="77777777" w:rsidTr="00092AA9">
        <w:trPr>
          <w:trHeight w:val="753"/>
        </w:trPr>
        <w:tc>
          <w:tcPr>
            <w:tcW w:w="9068" w:type="dxa"/>
            <w:gridSpan w:val="4"/>
            <w:tcBorders>
              <w:bottom w:val="dotted" w:sz="4" w:space="0" w:color="auto"/>
            </w:tcBorders>
            <w:vAlign w:val="center"/>
          </w:tcPr>
          <w:p w14:paraId="538EB8D6" w14:textId="4267BBE4" w:rsidR="0040111E" w:rsidRPr="00F21F9E" w:rsidRDefault="0040111E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 xml:space="preserve">Údaje v přihlášce do </w:t>
            </w:r>
            <w:r w:rsidR="00AE5324">
              <w:rPr>
                <w:rFonts w:ascii="Tahoma" w:hAnsi="Tahoma"/>
                <w:sz w:val="16"/>
                <w:szCs w:val="16"/>
                <w:lang w:eastAsia="cs-CZ"/>
              </w:rPr>
              <w:t>Olympiády</w:t>
            </w: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 xml:space="preserve"> v cizích jazycích jsou zpracovávány v souladu s nařízením 679/2016 a se zákonem 110/2019. Zásady zpracování a ochrany osobních údajů v NIDV naleznete zde: </w:t>
            </w:r>
            <w:hyperlink r:id="rId9" w:history="1">
              <w:r w:rsidRPr="00F21F9E">
                <w:rPr>
                  <w:rStyle w:val="Hypertextovodkaz"/>
                  <w:rFonts w:ascii="Tahoma" w:hAnsi="Tahoma"/>
                  <w:sz w:val="16"/>
                  <w:szCs w:val="16"/>
                  <w:lang w:eastAsia="cs-CZ"/>
                </w:rPr>
                <w:t>https://www.nidv.cz/media/materialy/gdpr/GDPR-Informacni_povinnost_NIDV.pdf</w:t>
              </w:r>
            </w:hyperlink>
          </w:p>
        </w:tc>
      </w:tr>
      <w:tr w:rsidR="0058501D" w:rsidRPr="00F21F9E" w14:paraId="28BD089E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3969BE79" w14:textId="35B5AB36" w:rsidR="0058501D" w:rsidRPr="00F21F9E" w:rsidRDefault="00AF3A82" w:rsidP="00B61188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ŠKOLNÍ KOLO</w:t>
            </w:r>
          </w:p>
        </w:tc>
      </w:tr>
      <w:tr w:rsidR="00C750E6" w:rsidRPr="00F21F9E" w14:paraId="4EF0464D" w14:textId="77777777" w:rsidTr="00092AA9">
        <w:trPr>
          <w:trHeight w:val="419"/>
        </w:trPr>
        <w:tc>
          <w:tcPr>
            <w:tcW w:w="6801" w:type="dxa"/>
            <w:gridSpan w:val="3"/>
            <w:tcBorders>
              <w:bottom w:val="dotted" w:sz="4" w:space="0" w:color="auto"/>
            </w:tcBorders>
            <w:vAlign w:val="center"/>
          </w:tcPr>
          <w:p w14:paraId="6B38DA49" w14:textId="6B270875" w:rsidR="00C750E6" w:rsidRPr="00F21F9E" w:rsidRDefault="00C750E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Počet žáků ve školním kole v dané kategorii:</w:t>
            </w:r>
          </w:p>
        </w:tc>
        <w:tc>
          <w:tcPr>
            <w:tcW w:w="2267" w:type="dxa"/>
            <w:tcBorders>
              <w:bottom w:val="dotted" w:sz="4" w:space="0" w:color="auto"/>
            </w:tcBorders>
            <w:vAlign w:val="center"/>
          </w:tcPr>
          <w:p w14:paraId="7F1B21E5" w14:textId="00546C7E" w:rsidR="00C750E6" w:rsidRPr="00F21F9E" w:rsidRDefault="00B61188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FA42C0" w:rsidRPr="00F21F9E" w14:paraId="08C2C0CA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615EB140" w14:textId="1E257DA2" w:rsidR="00FA42C0" w:rsidRPr="00F21F9E" w:rsidRDefault="00FA42C0" w:rsidP="00B61188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UČITEL</w:t>
            </w:r>
          </w:p>
        </w:tc>
      </w:tr>
      <w:tr w:rsidR="009D5C04" w:rsidRPr="00F21F9E" w14:paraId="6200DC5F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2307323B" w14:textId="62F2FDC0" w:rsidR="009D5C04" w:rsidRPr="00F21F9E" w:rsidRDefault="009D5C04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příjmení:</w:t>
            </w:r>
          </w:p>
        </w:tc>
        <w:tc>
          <w:tcPr>
            <w:tcW w:w="6803" w:type="dxa"/>
            <w:gridSpan w:val="3"/>
            <w:vAlign w:val="center"/>
          </w:tcPr>
          <w:p w14:paraId="2C58B412" w14:textId="4E1D0828" w:rsidR="009D5C04" w:rsidRPr="00F21F9E" w:rsidRDefault="00B61188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6F31F2" w:rsidRPr="00F21F9E" w14:paraId="62C9634A" w14:textId="77777777" w:rsidTr="007B2617">
        <w:trPr>
          <w:trHeight w:val="901"/>
        </w:trPr>
        <w:tc>
          <w:tcPr>
            <w:tcW w:w="2265" w:type="dxa"/>
            <w:vAlign w:val="center"/>
          </w:tcPr>
          <w:p w14:paraId="04C0C4E7" w14:textId="3CBAE472" w:rsidR="006F31F2" w:rsidRPr="00F21F9E" w:rsidRDefault="00EB2F6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>
              <w:rPr>
                <w:rFonts w:ascii="Tahoma" w:hAnsi="Tahoma"/>
                <w:sz w:val="16"/>
                <w:szCs w:val="16"/>
                <w:lang w:eastAsia="cs-CZ"/>
              </w:rPr>
              <w:t>E-mail:</w:t>
            </w:r>
          </w:p>
        </w:tc>
        <w:tc>
          <w:tcPr>
            <w:tcW w:w="2268" w:type="dxa"/>
            <w:vAlign w:val="center"/>
          </w:tcPr>
          <w:p w14:paraId="1136E2F7" w14:textId="5817BFD6" w:rsidR="006F31F2" w:rsidRPr="00F21F9E" w:rsidRDefault="00EB2F6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1ADC66C" w14:textId="00521F6D" w:rsidR="006F31F2" w:rsidRPr="00F21F9E" w:rsidRDefault="00EB2F6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>
              <w:rPr>
                <w:rFonts w:ascii="Tahoma" w:hAnsi="Tahoma"/>
                <w:sz w:val="16"/>
                <w:szCs w:val="16"/>
                <w:lang w:eastAsia="cs-CZ"/>
              </w:rPr>
              <w:t>Datum, p</w:t>
            </w:r>
            <w:r w:rsidR="006F31F2" w:rsidRPr="00F21F9E">
              <w:rPr>
                <w:rFonts w:ascii="Tahoma" w:hAnsi="Tahoma"/>
                <w:sz w:val="16"/>
                <w:szCs w:val="16"/>
                <w:lang w:eastAsia="cs-CZ"/>
              </w:rPr>
              <w:t>odpis:</w:t>
            </w:r>
          </w:p>
        </w:tc>
        <w:tc>
          <w:tcPr>
            <w:tcW w:w="2267" w:type="dxa"/>
            <w:vAlign w:val="center"/>
          </w:tcPr>
          <w:p w14:paraId="5C311A43" w14:textId="229D8CFF" w:rsidR="006F31F2" w:rsidRPr="00F21F9E" w:rsidRDefault="006F31F2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</w:p>
        </w:tc>
      </w:tr>
    </w:tbl>
    <w:p w14:paraId="7AB5E0BA" w14:textId="77777777" w:rsidR="00C919DA" w:rsidRPr="00C919DA" w:rsidRDefault="00C919DA" w:rsidP="00C919DA">
      <w:pPr>
        <w:spacing w:after="0"/>
        <w:rPr>
          <w:rFonts w:ascii="Tahoma" w:hAnsi="Tahoma"/>
          <w:sz w:val="20"/>
          <w:szCs w:val="20"/>
          <w:lang w:eastAsia="cs-CZ"/>
        </w:rPr>
      </w:pPr>
    </w:p>
    <w:sectPr w:rsidR="00C919DA" w:rsidRPr="00C919DA" w:rsidSect="00B0230A">
      <w:headerReference w:type="default" r:id="rId10"/>
      <w:footerReference w:type="default" r:id="rId11"/>
      <w:pgSz w:w="11906" w:h="16838"/>
      <w:pgMar w:top="851" w:right="1418" w:bottom="907" w:left="1418" w:header="23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633A0" w14:textId="77777777" w:rsidR="00FE6811" w:rsidRDefault="00FE6811" w:rsidP="00CF2495">
      <w:pPr>
        <w:spacing w:after="0" w:line="240" w:lineRule="auto"/>
      </w:pPr>
      <w:r>
        <w:separator/>
      </w:r>
    </w:p>
  </w:endnote>
  <w:endnote w:type="continuationSeparator" w:id="0">
    <w:p w14:paraId="12A4D720" w14:textId="77777777" w:rsidR="00FE6811" w:rsidRDefault="00FE6811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6F0E6" w14:textId="77777777" w:rsidR="00156663" w:rsidRDefault="004F17C7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18105422" wp14:editId="4578633C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3683C831" wp14:editId="78A3E001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25D433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59D30" w14:textId="77777777" w:rsidR="00FE6811" w:rsidRDefault="00FE6811" w:rsidP="00CF2495">
      <w:pPr>
        <w:spacing w:after="0" w:line="240" w:lineRule="auto"/>
      </w:pPr>
      <w:r>
        <w:separator/>
      </w:r>
    </w:p>
  </w:footnote>
  <w:footnote w:type="continuationSeparator" w:id="0">
    <w:p w14:paraId="57D88FE9" w14:textId="77777777" w:rsidR="00FE6811" w:rsidRDefault="00FE6811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FA3F" w14:textId="79EF6770" w:rsidR="0003629B" w:rsidRPr="0003629B" w:rsidRDefault="00BA12E3">
    <w:pPr>
      <w:pStyle w:val="Zhlav"/>
      <w:rPr>
        <w:color w:val="FFFFFF" w:themeColor="background1"/>
        <w14:textFill>
          <w14:noFill/>
        </w14:textFill>
      </w:rPr>
    </w:pPr>
    <w:r w:rsidRPr="00855B43">
      <w:rPr>
        <w:noProof/>
      </w:rPr>
      <w:drawing>
        <wp:anchor distT="0" distB="0" distL="114300" distR="114300" simplePos="0" relativeHeight="251667456" behindDoc="0" locked="0" layoutInCell="1" allowOverlap="1" wp14:anchorId="276A25F0" wp14:editId="49AB5B9A">
          <wp:simplePos x="0" y="0"/>
          <wp:positionH relativeFrom="margin">
            <wp:posOffset>4489712</wp:posOffset>
          </wp:positionH>
          <wp:positionV relativeFrom="page">
            <wp:posOffset>928048</wp:posOffset>
          </wp:positionV>
          <wp:extent cx="1264667" cy="375411"/>
          <wp:effectExtent l="0" t="0" r="0" b="5715"/>
          <wp:wrapNone/>
          <wp:docPr id="7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41" cy="3757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1E960518" wp14:editId="5CDE88DF">
          <wp:simplePos x="0" y="0"/>
          <wp:positionH relativeFrom="margin">
            <wp:posOffset>5004228</wp:posOffset>
          </wp:positionH>
          <wp:positionV relativeFrom="page">
            <wp:posOffset>457199</wp:posOffset>
          </wp:positionV>
          <wp:extent cx="746455" cy="375313"/>
          <wp:effectExtent l="0" t="0" r="0" b="5715"/>
          <wp:wrapNone/>
          <wp:docPr id="8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888" cy="378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629B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15DFB877" wp14:editId="42B46B6C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882EAA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 w:rsidR="0003629B"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1E89DEEF" wp14:editId="2A3A425B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9DA"/>
    <w:rsid w:val="00012040"/>
    <w:rsid w:val="0003629B"/>
    <w:rsid w:val="00092AA9"/>
    <w:rsid w:val="000933F5"/>
    <w:rsid w:val="00094D8F"/>
    <w:rsid w:val="000D584D"/>
    <w:rsid w:val="000F0D21"/>
    <w:rsid w:val="000F5BDD"/>
    <w:rsid w:val="00142C0A"/>
    <w:rsid w:val="00156663"/>
    <w:rsid w:val="001C36D0"/>
    <w:rsid w:val="001C5A8A"/>
    <w:rsid w:val="00200441"/>
    <w:rsid w:val="002A2518"/>
    <w:rsid w:val="002B3C91"/>
    <w:rsid w:val="00335A5D"/>
    <w:rsid w:val="0037430B"/>
    <w:rsid w:val="003753E7"/>
    <w:rsid w:val="00396E63"/>
    <w:rsid w:val="003D013B"/>
    <w:rsid w:val="003F2455"/>
    <w:rsid w:val="0040111E"/>
    <w:rsid w:val="00414A45"/>
    <w:rsid w:val="00416769"/>
    <w:rsid w:val="00424479"/>
    <w:rsid w:val="0048330D"/>
    <w:rsid w:val="004D1B4C"/>
    <w:rsid w:val="004D1CFD"/>
    <w:rsid w:val="004F17C7"/>
    <w:rsid w:val="00522077"/>
    <w:rsid w:val="00530CC6"/>
    <w:rsid w:val="0054694D"/>
    <w:rsid w:val="00547CFF"/>
    <w:rsid w:val="0058501D"/>
    <w:rsid w:val="005D3BE6"/>
    <w:rsid w:val="005F506C"/>
    <w:rsid w:val="005F51C2"/>
    <w:rsid w:val="00602113"/>
    <w:rsid w:val="00626524"/>
    <w:rsid w:val="006501BC"/>
    <w:rsid w:val="00657893"/>
    <w:rsid w:val="00672AAC"/>
    <w:rsid w:val="006B1594"/>
    <w:rsid w:val="006C0C73"/>
    <w:rsid w:val="006E05DC"/>
    <w:rsid w:val="006E2C77"/>
    <w:rsid w:val="006F31F2"/>
    <w:rsid w:val="0072444B"/>
    <w:rsid w:val="007B2617"/>
    <w:rsid w:val="008772B7"/>
    <w:rsid w:val="008A1718"/>
    <w:rsid w:val="008C7DA9"/>
    <w:rsid w:val="008D0451"/>
    <w:rsid w:val="008F2BDE"/>
    <w:rsid w:val="00901C59"/>
    <w:rsid w:val="009951DC"/>
    <w:rsid w:val="009D09DE"/>
    <w:rsid w:val="009D3F13"/>
    <w:rsid w:val="009D5C04"/>
    <w:rsid w:val="00A0500C"/>
    <w:rsid w:val="00A44962"/>
    <w:rsid w:val="00A607AA"/>
    <w:rsid w:val="00AB24ED"/>
    <w:rsid w:val="00AE5324"/>
    <w:rsid w:val="00AF3A82"/>
    <w:rsid w:val="00B0230A"/>
    <w:rsid w:val="00B36E3F"/>
    <w:rsid w:val="00B57582"/>
    <w:rsid w:val="00B61188"/>
    <w:rsid w:val="00BA12E3"/>
    <w:rsid w:val="00BE3BA2"/>
    <w:rsid w:val="00BE50E3"/>
    <w:rsid w:val="00C329AA"/>
    <w:rsid w:val="00C37B62"/>
    <w:rsid w:val="00C72226"/>
    <w:rsid w:val="00C750E6"/>
    <w:rsid w:val="00C7697D"/>
    <w:rsid w:val="00C919DA"/>
    <w:rsid w:val="00CC39C8"/>
    <w:rsid w:val="00CF2495"/>
    <w:rsid w:val="00D222C0"/>
    <w:rsid w:val="00D441B3"/>
    <w:rsid w:val="00D75DD5"/>
    <w:rsid w:val="00DC24F8"/>
    <w:rsid w:val="00E41118"/>
    <w:rsid w:val="00E50A30"/>
    <w:rsid w:val="00EB2F66"/>
    <w:rsid w:val="00ED459B"/>
    <w:rsid w:val="00F21377"/>
    <w:rsid w:val="00F21F9E"/>
    <w:rsid w:val="00F36DFE"/>
    <w:rsid w:val="00F43CF8"/>
    <w:rsid w:val="00F4705F"/>
    <w:rsid w:val="00F70351"/>
    <w:rsid w:val="00FA42C0"/>
    <w:rsid w:val="00FD1C78"/>
    <w:rsid w:val="00FE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5AB6C"/>
  <w15:chartTrackingRefBased/>
  <w15:docId w15:val="{72FAFA16-12EA-4736-9A16-40DEF856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C91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4011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111E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6C0C73"/>
    <w:rPr>
      <w:color w:val="808080"/>
    </w:rPr>
  </w:style>
  <w:style w:type="character" w:styleId="Sledovanodkaz">
    <w:name w:val="FollowedHyperlink"/>
    <w:basedOn w:val="Standardnpsmoodstavce"/>
    <w:uiPriority w:val="99"/>
    <w:semiHidden/>
    <w:unhideWhenUsed/>
    <w:rsid w:val="006265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nidv.cz/media/materialy/gdpr/GDPR-Informacni_povinnost_NIDV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siegelstein\OneDrive%20-%20St&#345;edisko%20voln&#233;ho%20&#269;asu%20Kl&#237;&#269;,%20p&#345;&#237;sp&#283;vkov&#225;%20organizace\Propagace%20a%20PR\Grafick&#253;%20manu&#225;l\Hlavi&#269;kov&#253;%20pap&#237;r\Hlavi&#269;kov&#253;%20pap&#237;r%20-%2002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6405673f-b704-4658-bfd6-2f0112f7b657" xsi:nil="true"/>
    <FolderType xmlns="6405673f-b704-4658-bfd6-2f0112f7b657" xsi:nil="true"/>
    <Self_Registration_Enabled0 xmlns="6405673f-b704-4658-bfd6-2f0112f7b657" xsi:nil="true"/>
    <DefaultSectionNames xmlns="6405673f-b704-4658-bfd6-2f0112f7b657" xsi:nil="true"/>
    <AppVersion xmlns="6405673f-b704-4658-bfd6-2f0112f7b657" xsi:nil="true"/>
    <Invited_Students xmlns="6405673f-b704-4658-bfd6-2f0112f7b657" xsi:nil="true"/>
    <CultureName xmlns="6405673f-b704-4658-bfd6-2f0112f7b657" xsi:nil="true"/>
    <Students xmlns="6405673f-b704-4658-bfd6-2f0112f7b657">
      <UserInfo>
        <DisplayName/>
        <AccountId xsi:nil="true"/>
        <AccountType/>
      </UserInfo>
    </Students>
    <Self_Registration_Enabled xmlns="6405673f-b704-4658-bfd6-2f0112f7b657" xsi:nil="true"/>
    <Templates xmlns="6405673f-b704-4658-bfd6-2f0112f7b657" xsi:nil="true"/>
    <Teachers xmlns="6405673f-b704-4658-bfd6-2f0112f7b657">
      <UserInfo>
        <DisplayName/>
        <AccountId xsi:nil="true"/>
        <AccountType/>
      </UserInfo>
    </Teachers>
    <Student_Groups xmlns="6405673f-b704-4658-bfd6-2f0112f7b657">
      <UserInfo>
        <DisplayName/>
        <AccountId xsi:nil="true"/>
        <AccountType/>
      </UserInfo>
    </Student_Groups>
    <Is_Collaboration_Space_Locked xmlns="6405673f-b704-4658-bfd6-2f0112f7b657" xsi:nil="true"/>
    <Invited_Teachers xmlns="6405673f-b704-4658-bfd6-2f0112f7b657" xsi:nil="true"/>
    <Owner xmlns="6405673f-b704-4658-bfd6-2f0112f7b657">
      <UserInfo>
        <DisplayName/>
        <AccountId xsi:nil="true"/>
        <AccountType/>
      </UserInfo>
    </Owner>
    <Has_Teacher_Only_SectionGroup xmlns="6405673f-b704-4658-bfd6-2f0112f7b65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150BF43E78C48B7EFE899C8A497B1" ma:contentTypeVersion="26" ma:contentTypeDescription="Vytvoří nový dokument" ma:contentTypeScope="" ma:versionID="a880362639905aaa548e441f10495b3a">
  <xsd:schema xmlns:xsd="http://www.w3.org/2001/XMLSchema" xmlns:xs="http://www.w3.org/2001/XMLSchema" xmlns:p="http://schemas.microsoft.com/office/2006/metadata/properties" xmlns:ns3="a7dd36fd-0af8-4a31-b861-be02ce865ee8" xmlns:ns4="6405673f-b704-4658-bfd6-2f0112f7b657" targetNamespace="http://schemas.microsoft.com/office/2006/metadata/properties" ma:root="true" ma:fieldsID="5395add06a217ec4c04c8dd69fcdba19" ns3:_="" ns4:_="">
    <xsd:import namespace="a7dd36fd-0af8-4a31-b861-be02ce865ee8"/>
    <xsd:import namespace="6405673f-b704-4658-bfd6-2f0112f7b65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Templates" minOccurs="0"/>
                <xsd:element ref="ns4:Self_Registration_Enabled0" minOccurs="0"/>
                <xsd:element ref="ns4:MediaServiceEventHashCode" minOccurs="0"/>
                <xsd:element ref="ns4:MediaServiceGeneration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d36fd-0af8-4a31-b861-be02ce865e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673f-b704-4658-bfd6-2f0112f7b657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30" nillable="true" ma:displayName="Self Registration Enabled" ma:internalName="Self_Registration_Enabled0">
      <xsd:simpleType>
        <xsd:restriction base="dms:Boolean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3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224A00-108E-4B4E-81B8-461BDB93C069}">
  <ds:schemaRefs>
    <ds:schemaRef ds:uri="http://schemas.microsoft.com/office/2006/metadata/properties"/>
    <ds:schemaRef ds:uri="http://schemas.microsoft.com/office/infopath/2007/PartnerControls"/>
    <ds:schemaRef ds:uri="6405673f-b704-4658-bfd6-2f0112f7b657"/>
  </ds:schemaRefs>
</ds:datastoreItem>
</file>

<file path=customXml/itemProps2.xml><?xml version="1.0" encoding="utf-8"?>
<ds:datastoreItem xmlns:ds="http://schemas.openxmlformats.org/officeDocument/2006/customXml" ds:itemID="{9B34E5BC-3B51-41CE-8864-43CA709CCC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d36fd-0af8-4a31-b861-be02ce865ee8"/>
    <ds:schemaRef ds:uri="6405673f-b704-4658-bfd6-2f0112f7b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30166B-FAC8-455F-A362-E3A8976B48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- 02</Template>
  <TotalTime>7</TotalTime>
  <Pages>1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Siegelstein</dc:creator>
  <cp:keywords/>
  <dc:description/>
  <cp:lastModifiedBy>Anna Křistková</cp:lastModifiedBy>
  <cp:revision>10</cp:revision>
  <cp:lastPrinted>2019-11-29T10:21:00Z</cp:lastPrinted>
  <dcterms:created xsi:type="dcterms:W3CDTF">2024-09-10T05:35:00Z</dcterms:created>
  <dcterms:modified xsi:type="dcterms:W3CDTF">2025-10-02T07:13:00Z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0x010100F8E150BF43E78C48B7EFE899C8A497B1</vt:lpwstr>
  </property>
</Properties>
</file>